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CA2F6A" w14:textId="31FB1C51" w:rsidR="00B07441" w:rsidRDefault="0018117B">
      <w:r>
        <w:rPr>
          <w:noProof/>
        </w:rPr>
        <w:drawing>
          <wp:anchor distT="0" distB="0" distL="114300" distR="114300" simplePos="0" relativeHeight="251658362" behindDoc="0" locked="0" layoutInCell="1" allowOverlap="1" wp14:anchorId="2889D531" wp14:editId="4AC490EB">
            <wp:simplePos x="0" y="0"/>
            <wp:positionH relativeFrom="page">
              <wp:posOffset>248285</wp:posOffset>
            </wp:positionH>
            <wp:positionV relativeFrom="page">
              <wp:posOffset>3479800</wp:posOffset>
            </wp:positionV>
            <wp:extent cx="2152650" cy="1435100"/>
            <wp:effectExtent l="254000" t="406400" r="260350" b="444500"/>
            <wp:wrapTight wrapText="bothSides">
              <wp:wrapPolygon edited="0">
                <wp:start x="17841" y="-6117"/>
                <wp:lineTo x="6627" y="-5352"/>
                <wp:lineTo x="6627" y="765"/>
                <wp:lineTo x="-2549" y="765"/>
                <wp:lineTo x="-2549" y="12998"/>
                <wp:lineTo x="-1019" y="12998"/>
                <wp:lineTo x="-1019" y="19115"/>
                <wp:lineTo x="510" y="19115"/>
                <wp:lineTo x="510" y="21027"/>
                <wp:lineTo x="2039" y="25232"/>
                <wp:lineTo x="2549" y="27908"/>
                <wp:lineTo x="4333" y="27908"/>
                <wp:lineTo x="4588" y="27143"/>
                <wp:lineTo x="19115" y="19115"/>
                <wp:lineTo x="23958" y="13381"/>
                <wp:lineTo x="19115" y="-6117"/>
                <wp:lineTo x="17841" y="-6117"/>
              </wp:wrapPolygon>
            </wp:wrapTight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4" descr=":NFC13 Seasonal:Fall:42-15355539 cop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39E">
        <w:rPr>
          <w:noProof/>
        </w:rPr>
        <w:drawing>
          <wp:anchor distT="0" distB="0" distL="114300" distR="114300" simplePos="0" relativeHeight="251664523" behindDoc="0" locked="0" layoutInCell="1" allowOverlap="1" wp14:anchorId="71F85239" wp14:editId="5E774027">
            <wp:simplePos x="0" y="0"/>
            <wp:positionH relativeFrom="page">
              <wp:posOffset>5435600</wp:posOffset>
            </wp:positionH>
            <wp:positionV relativeFrom="page">
              <wp:posOffset>7686675</wp:posOffset>
            </wp:positionV>
            <wp:extent cx="1262380" cy="1903095"/>
            <wp:effectExtent l="355600" t="228600" r="337820" b="230505"/>
            <wp:wrapThrough wrapText="bothSides">
              <wp:wrapPolygon edited="0">
                <wp:start x="5215" y="-2595"/>
                <wp:lineTo x="2608" y="-2018"/>
                <wp:lineTo x="2608" y="2595"/>
                <wp:lineTo x="0" y="2595"/>
                <wp:lineTo x="0" y="7207"/>
                <wp:lineTo x="-2608" y="7207"/>
                <wp:lineTo x="-2608" y="11820"/>
                <wp:lineTo x="-5215" y="11820"/>
                <wp:lineTo x="-6085" y="17586"/>
                <wp:lineTo x="3911" y="21045"/>
                <wp:lineTo x="13038" y="23351"/>
                <wp:lineTo x="13473" y="23928"/>
                <wp:lineTo x="16515" y="23928"/>
                <wp:lineTo x="17384" y="21045"/>
                <wp:lineTo x="25207" y="7207"/>
                <wp:lineTo x="26946" y="2883"/>
                <wp:lineTo x="26946" y="1441"/>
                <wp:lineTo x="12604" y="-2018"/>
                <wp:lineTo x="7823" y="-2595"/>
                <wp:lineTo x="5215" y="-2595"/>
              </wp:wrapPolygon>
            </wp:wrapThrough>
            <wp:docPr id="57" name="Picture 57" descr="Macintosh HD:Users:RenaeGreen:Desktop:pictures:head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 HD:Users:RenaeGreen:Desktop:pictures:headsho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3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944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FE5044B" wp14:editId="2FE268D8">
                <wp:simplePos x="0" y="0"/>
                <wp:positionH relativeFrom="page">
                  <wp:posOffset>444500</wp:posOffset>
                </wp:positionH>
                <wp:positionV relativeFrom="page">
                  <wp:posOffset>5803900</wp:posOffset>
                </wp:positionV>
                <wp:extent cx="4305300" cy="2755900"/>
                <wp:effectExtent l="0" t="0" r="0" b="12700"/>
                <wp:wrapTight wrapText="bothSides">
                  <wp:wrapPolygon edited="0">
                    <wp:start x="127" y="0"/>
                    <wp:lineTo x="127" y="21500"/>
                    <wp:lineTo x="21281" y="21500"/>
                    <wp:lineTo x="21281" y="0"/>
                    <wp:lineTo x="127" y="0"/>
                  </wp:wrapPolygon>
                </wp:wrapTight>
                <wp:docPr id="1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75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C8DDD6B" w14:textId="77777777" w:rsidR="00583944" w:rsidRPr="00B07441" w:rsidRDefault="00583944" w:rsidP="00B074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28"/>
                                <w:szCs w:val="28"/>
                              </w:rPr>
                              <w:t>This is the place</w:t>
                            </w:r>
                            <w:r w:rsidRPr="00B07441">
                              <w:rPr>
                                <w:rFonts w:ascii="Garamond" w:hAnsi="Garamond" w:cs="Garamond"/>
                                <w:sz w:val="28"/>
                                <w:szCs w:val="28"/>
                              </w:rPr>
                              <w:t xml:space="preserve"> where </w:t>
                            </w:r>
                            <w:r w:rsidRPr="00B07441">
                              <w:rPr>
                                <w:rFonts w:ascii="Garamond" w:hAnsi="Garamond" w:cs="Garamon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Renae </w:t>
                            </w:r>
                            <w:proofErr w:type="spellStart"/>
                            <w:r w:rsidRPr="00B07441">
                              <w:rPr>
                                <w:rFonts w:ascii="Garamond" w:hAnsi="Garamond" w:cs="Garamond"/>
                                <w:b/>
                                <w:bCs/>
                                <w:sz w:val="28"/>
                                <w:szCs w:val="28"/>
                              </w:rPr>
                              <w:t>Brumbaugh</w:t>
                            </w:r>
                            <w:proofErr w:type="spellEnd"/>
                            <w:r w:rsidRPr="00B07441">
                              <w:rPr>
                                <w:rFonts w:ascii="Garamond" w:hAnsi="Garamond" w:cs="Garamon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7441">
                              <w:rPr>
                                <w:rFonts w:ascii="Garamond" w:hAnsi="Garamond" w:cs="Garamond"/>
                                <w:sz w:val="28"/>
                                <w:szCs w:val="28"/>
                              </w:rPr>
                              <w:t>is supposed to provide impressive things for you to read. But since the most impressive thing about her is the fact that she almost won a car in one of those little fast-food scratch-off games one time, years ago, but she didn’t actually scratch off the car until she found the card in her desk drawer, long after the deadline had passed . . . there’s not much to say.</w:t>
                            </w:r>
                          </w:p>
                          <w:p w14:paraId="2974159C" w14:textId="77777777" w:rsidR="00583944" w:rsidRDefault="00583944" w:rsidP="00B074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B07441">
                              <w:rPr>
                                <w:rFonts w:ascii="Garamond" w:hAnsi="Garamond" w:cs="Garamond"/>
                                <w:sz w:val="28"/>
                                <w:szCs w:val="28"/>
                              </w:rPr>
                              <w:t>But if you really want to know about her writing stuff, she’s the author of many books, has made the</w:t>
                            </w:r>
                            <w:r>
                              <w:rPr>
                                <w:rFonts w:ascii="Garamond" w:hAnsi="Garamond" w:cs="Garam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07441">
                              <w:rPr>
                                <w:rFonts w:ascii="Garamond" w:hAnsi="Garamond" w:cs="Garamond"/>
                                <w:sz w:val="28"/>
                                <w:szCs w:val="28"/>
                              </w:rPr>
                              <w:t>ECPA Bestseller list twice, and has contributed to many more books. She’s written hundreds of articles for</w:t>
                            </w:r>
                            <w:r>
                              <w:rPr>
                                <w:rFonts w:ascii="Garamond" w:hAnsi="Garamond" w:cs="Garam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04A3">
                              <w:rPr>
                                <w:rFonts w:ascii="Garamond" w:hAnsi="Garamond" w:cs="Garamond"/>
                                <w:sz w:val="28"/>
                                <w:szCs w:val="28"/>
                              </w:rPr>
                              <w:t>national publications, and has won awards for her humor.</w:t>
                            </w:r>
                          </w:p>
                          <w:p w14:paraId="656DBCF0" w14:textId="77777777" w:rsidR="00583944" w:rsidRDefault="00583944" w:rsidP="00B074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32"/>
                                <w:szCs w:val="32"/>
                              </w:rPr>
                              <w:t xml:space="preserve">She’s married to a real hunk, and she’s a mom to some amazing kids. She writes music, sings, and likes to perform on stage. She’s a sometimes </w:t>
                            </w:r>
                            <w:proofErr w:type="gramStart"/>
                            <w:r>
                              <w:rPr>
                                <w:rFonts w:ascii="Garamond" w:hAnsi="Garamond" w:cs="Garamond"/>
                                <w:sz w:val="32"/>
                                <w:szCs w:val="32"/>
                              </w:rPr>
                              <w:t>school-teacher</w:t>
                            </w:r>
                            <w:proofErr w:type="gramEnd"/>
                            <w:r>
                              <w:rPr>
                                <w:rFonts w:ascii="Garamond" w:hAnsi="Garamond" w:cs="Garamond"/>
                                <w:sz w:val="32"/>
                                <w:szCs w:val="32"/>
                              </w:rPr>
                              <w:t>, an all-the-time wannabe superhero. Her favorite color is blue, unless you’re talking about nail polish, in which case her favorite color is Bubblegum Pink.</w:t>
                            </w:r>
                          </w:p>
                          <w:p w14:paraId="3DF63707" w14:textId="77777777" w:rsidR="00583944" w:rsidRPr="00B047B0" w:rsidRDefault="00583944" w:rsidP="006904A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35pt;margin-top:457pt;width:339pt;height:217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" mv:complextextbox="1" filled="f" stroked="f">
                <v:textbox inset=",0,,0">
                  <w:txbxContent>
                    <w:p w14:paraId="3C8DDD6B" w14:textId="77777777" w:rsidR="00583944" w:rsidRPr="00B07441" w:rsidRDefault="00583944" w:rsidP="00B074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cs="Garamond"/>
                          <w:sz w:val="28"/>
                          <w:szCs w:val="28"/>
                        </w:rPr>
                        <w:t>This is the place</w:t>
                      </w:r>
                      <w:r w:rsidRPr="00B07441">
                        <w:rPr>
                          <w:rFonts w:ascii="Garamond" w:hAnsi="Garamond" w:cs="Garamond"/>
                          <w:sz w:val="28"/>
                          <w:szCs w:val="28"/>
                        </w:rPr>
                        <w:t xml:space="preserve"> where </w:t>
                      </w:r>
                      <w:r w:rsidRPr="00B07441">
                        <w:rPr>
                          <w:rFonts w:ascii="Garamond" w:hAnsi="Garamond" w:cs="Garamond"/>
                          <w:b/>
                          <w:bCs/>
                          <w:sz w:val="28"/>
                          <w:szCs w:val="28"/>
                        </w:rPr>
                        <w:t xml:space="preserve">Renae </w:t>
                      </w:r>
                      <w:proofErr w:type="spellStart"/>
                      <w:r w:rsidRPr="00B07441">
                        <w:rPr>
                          <w:rFonts w:ascii="Garamond" w:hAnsi="Garamond" w:cs="Garamond"/>
                          <w:b/>
                          <w:bCs/>
                          <w:sz w:val="28"/>
                          <w:szCs w:val="28"/>
                        </w:rPr>
                        <w:t>Brumbaugh</w:t>
                      </w:r>
                      <w:proofErr w:type="spellEnd"/>
                      <w:r w:rsidRPr="00B07441">
                        <w:rPr>
                          <w:rFonts w:ascii="Garamond" w:hAnsi="Garamond" w:cs="Garamon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07441">
                        <w:rPr>
                          <w:rFonts w:ascii="Garamond" w:hAnsi="Garamond" w:cs="Garamond"/>
                          <w:sz w:val="28"/>
                          <w:szCs w:val="28"/>
                        </w:rPr>
                        <w:t>is supposed to provide impressive things for you to read. But since the most impressive thing about her is the fact that she almost won a car in one of those little fast-food scratch-off games one time, years ago, but she didn’t actually scratch off the car until she found the card in her desk drawer, long after the deadline had passed . . . there’s not much to say.</w:t>
                      </w:r>
                    </w:p>
                    <w:p w14:paraId="2974159C" w14:textId="77777777" w:rsidR="00583944" w:rsidRDefault="00583944" w:rsidP="00B074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B07441">
                        <w:rPr>
                          <w:rFonts w:ascii="Garamond" w:hAnsi="Garamond" w:cs="Garamond"/>
                          <w:sz w:val="28"/>
                          <w:szCs w:val="28"/>
                        </w:rPr>
                        <w:t>But if you really want to know about her writing stuff, she’s the author of many books, has made the</w:t>
                      </w:r>
                      <w:r>
                        <w:rPr>
                          <w:rFonts w:ascii="Garamond" w:hAnsi="Garamond" w:cs="Garamond"/>
                          <w:sz w:val="32"/>
                          <w:szCs w:val="32"/>
                        </w:rPr>
                        <w:t xml:space="preserve"> </w:t>
                      </w:r>
                      <w:r w:rsidRPr="00B07441">
                        <w:rPr>
                          <w:rFonts w:ascii="Garamond" w:hAnsi="Garamond" w:cs="Garamond"/>
                          <w:sz w:val="28"/>
                          <w:szCs w:val="28"/>
                        </w:rPr>
                        <w:t>ECPA Bestseller list twice, and has contributed to many more books. She’s written hundreds of articles for</w:t>
                      </w:r>
                      <w:r>
                        <w:rPr>
                          <w:rFonts w:ascii="Garamond" w:hAnsi="Garamond" w:cs="Garamond"/>
                          <w:sz w:val="32"/>
                          <w:szCs w:val="32"/>
                        </w:rPr>
                        <w:t xml:space="preserve"> </w:t>
                      </w:r>
                      <w:r w:rsidRPr="006904A3">
                        <w:rPr>
                          <w:rFonts w:ascii="Garamond" w:hAnsi="Garamond" w:cs="Garamond"/>
                          <w:sz w:val="28"/>
                          <w:szCs w:val="28"/>
                        </w:rPr>
                        <w:t>national publications, and has won awards for her humor.</w:t>
                      </w:r>
                    </w:p>
                    <w:p w14:paraId="656DBCF0" w14:textId="77777777" w:rsidR="00583944" w:rsidRDefault="00583944" w:rsidP="00B074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Garamond" w:hAnsi="Garamond" w:cs="Garamond"/>
                          <w:sz w:val="32"/>
                          <w:szCs w:val="32"/>
                        </w:rPr>
                        <w:t xml:space="preserve">She’s married to a real hunk, and she’s a mom to some amazing kids. She writes music, sings, and likes to perform on stage. She’s a sometimes </w:t>
                      </w:r>
                      <w:proofErr w:type="gramStart"/>
                      <w:r>
                        <w:rPr>
                          <w:rFonts w:ascii="Garamond" w:hAnsi="Garamond" w:cs="Garamond"/>
                          <w:sz w:val="32"/>
                          <w:szCs w:val="32"/>
                        </w:rPr>
                        <w:t>school-teacher</w:t>
                      </w:r>
                      <w:proofErr w:type="gramEnd"/>
                      <w:r>
                        <w:rPr>
                          <w:rFonts w:ascii="Garamond" w:hAnsi="Garamond" w:cs="Garamond"/>
                          <w:sz w:val="32"/>
                          <w:szCs w:val="32"/>
                        </w:rPr>
                        <w:t>, an all-the-time wannabe superhero. Her favorite color is blue, unless you’re talking about nail polish, in which case her favorite color is Bubblegum Pink.</w:t>
                      </w:r>
                    </w:p>
                    <w:p w14:paraId="3DF63707" w14:textId="77777777" w:rsidR="00583944" w:rsidRPr="00B047B0" w:rsidRDefault="00583944" w:rsidP="006904A3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83944">
        <w:rPr>
          <w:noProof/>
        </w:rPr>
        <mc:AlternateContent>
          <mc:Choice Requires="wps">
            <w:drawing>
              <wp:anchor distT="0" distB="0" distL="114300" distR="114300" simplePos="0" relativeHeight="251663499" behindDoc="0" locked="0" layoutInCell="1" allowOverlap="1" wp14:anchorId="1BDCF7C5" wp14:editId="0719F71E">
                <wp:simplePos x="0" y="0"/>
                <wp:positionH relativeFrom="page">
                  <wp:posOffset>406400</wp:posOffset>
                </wp:positionH>
                <wp:positionV relativeFrom="page">
                  <wp:posOffset>5295900</wp:posOffset>
                </wp:positionV>
                <wp:extent cx="4305300" cy="508000"/>
                <wp:effectExtent l="0" t="0" r="0" b="0"/>
                <wp:wrapTight wrapText="bothSides">
                  <wp:wrapPolygon edited="0">
                    <wp:start x="127" y="0"/>
                    <wp:lineTo x="127" y="20520"/>
                    <wp:lineTo x="21281" y="20520"/>
                    <wp:lineTo x="21281" y="0"/>
                    <wp:lineTo x="127" y="0"/>
                  </wp:wrapPolygon>
                </wp:wrapTight>
                <wp:docPr id="11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2A0A6D" w14:textId="77777777" w:rsidR="00583944" w:rsidRPr="00583944" w:rsidRDefault="00583944" w:rsidP="00583944">
                            <w:pPr>
                              <w:pStyle w:val="Heading1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</w:rPr>
                              <w:t>About the Funny Coffee Girl . . 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27" type="#_x0000_t202" style="position:absolute;margin-left:32pt;margin-top:417pt;width:339pt;height:40pt;z-index:251663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" filled="f" stroked="f">
                <v:textbox inset=",0,,0">
                  <w:txbxContent>
                    <w:p w14:paraId="742A0A6D" w14:textId="77777777" w:rsidR="00583944" w:rsidRPr="00583944" w:rsidRDefault="00583944" w:rsidP="00583944">
                      <w:pPr>
                        <w:pStyle w:val="Heading1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</w:rPr>
                        <w:t>About the Funny Coffee Girl . . 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83944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A29F65F" wp14:editId="06DD3E08">
                <wp:simplePos x="0" y="0"/>
                <wp:positionH relativeFrom="page">
                  <wp:posOffset>548640</wp:posOffset>
                </wp:positionH>
                <wp:positionV relativeFrom="page">
                  <wp:posOffset>2056130</wp:posOffset>
                </wp:positionV>
                <wp:extent cx="6675120" cy="496570"/>
                <wp:effectExtent l="0" t="0" r="0" b="11430"/>
                <wp:wrapTight wrapText="bothSides">
                  <wp:wrapPolygon edited="0">
                    <wp:start x="82" y="0"/>
                    <wp:lineTo x="82" y="20992"/>
                    <wp:lineTo x="21452" y="20992"/>
                    <wp:lineTo x="21452" y="0"/>
                    <wp:lineTo x="82" y="0"/>
                  </wp:wrapPolygon>
                </wp:wrapTight>
                <wp:docPr id="1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29D227" w14:textId="77777777" w:rsidR="00583944" w:rsidRDefault="00583944" w:rsidP="00B07441">
                            <w:pPr>
                              <w:pStyle w:val="Subtitle"/>
                            </w:pPr>
                            <w:r>
                              <w:t>Lessons for Life from a Scatterbrained Wife . . .</w:t>
                            </w:r>
                          </w:p>
                          <w:p w14:paraId="166FD858" w14:textId="77777777" w:rsidR="00583944" w:rsidRPr="00583944" w:rsidRDefault="00583944" w:rsidP="00B07441">
                            <w:pPr>
                              <w:pStyle w:val="Subtitle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Proverbs 17:22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3.2pt;margin-top:161.9pt;width:525.6pt;height:39.1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" filled="f" stroked="f">
                <v:textbox inset=",0,,0">
                  <w:txbxContent>
                    <w:p w14:paraId="2329D227" w14:textId="77777777" w:rsidR="00583944" w:rsidRDefault="00583944" w:rsidP="00B07441">
                      <w:pPr>
                        <w:pStyle w:val="Subtitle"/>
                      </w:pPr>
                      <w:r>
                        <w:t>Lessons for Life from a Scatterbrained Wife . . .</w:t>
                      </w:r>
                    </w:p>
                    <w:p w14:paraId="166FD858" w14:textId="77777777" w:rsidR="00583944" w:rsidRPr="00583944" w:rsidRDefault="00583944" w:rsidP="00B07441">
                      <w:pPr>
                        <w:pStyle w:val="Subtitle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Proverbs 17:22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83944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70A17020" wp14:editId="7C5776CE">
                <wp:simplePos x="0" y="0"/>
                <wp:positionH relativeFrom="page">
                  <wp:posOffset>749300</wp:posOffset>
                </wp:positionH>
                <wp:positionV relativeFrom="page">
                  <wp:posOffset>612140</wp:posOffset>
                </wp:positionV>
                <wp:extent cx="6273800" cy="415925"/>
                <wp:effectExtent l="0" t="0" r="0" b="15875"/>
                <wp:wrapTight wrapText="bothSides">
                  <wp:wrapPolygon edited="0">
                    <wp:start x="87" y="0"/>
                    <wp:lineTo x="87" y="21105"/>
                    <wp:lineTo x="21425" y="21105"/>
                    <wp:lineTo x="21425" y="0"/>
                    <wp:lineTo x="87" y="0"/>
                  </wp:wrapPolygon>
                </wp:wrapTight>
                <wp:docPr id="13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5566B0" w14:textId="77777777" w:rsidR="00583944" w:rsidRPr="00583944" w:rsidRDefault="00583944" w:rsidP="00B07441">
                            <w:pPr>
                              <w:pStyle w:val="CoverHead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83944">
                              <w:rPr>
                                <w:rFonts w:asciiTheme="minorHAnsi" w:hAnsiTheme="minorHAnsi"/>
                              </w:rPr>
                              <w:t xml:space="preserve">Caffeine for the Soul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29" type="#_x0000_t202" style="position:absolute;margin-left:59pt;margin-top:48.2pt;width:494pt;height:32.75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" filled="f" stroked="f">
                <v:textbox inset=",0,,0">
                  <w:txbxContent>
                    <w:p w14:paraId="5E5566B0" w14:textId="77777777" w:rsidR="00583944" w:rsidRPr="00583944" w:rsidRDefault="00583944" w:rsidP="00B07441">
                      <w:pPr>
                        <w:pStyle w:val="CoverHeader"/>
                        <w:rPr>
                          <w:rFonts w:asciiTheme="minorHAnsi" w:hAnsiTheme="minorHAnsi"/>
                          <w:i/>
                        </w:rPr>
                      </w:pPr>
                      <w:r w:rsidRPr="00583944">
                        <w:rPr>
                          <w:rFonts w:asciiTheme="minorHAnsi" w:hAnsiTheme="minorHAnsi"/>
                        </w:rPr>
                        <w:t xml:space="preserve">Caffeine for the Soul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904A3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75AE5A" wp14:editId="37AE93BA">
                <wp:simplePos x="0" y="0"/>
                <wp:positionH relativeFrom="page">
                  <wp:posOffset>5029200</wp:posOffset>
                </wp:positionH>
                <wp:positionV relativeFrom="page">
                  <wp:posOffset>3284220</wp:posOffset>
                </wp:positionV>
                <wp:extent cx="2352040" cy="307340"/>
                <wp:effectExtent l="0" t="0" r="0" b="22860"/>
                <wp:wrapTight wrapText="bothSides">
                  <wp:wrapPolygon edited="0">
                    <wp:start x="233" y="0"/>
                    <wp:lineTo x="233" y="21421"/>
                    <wp:lineTo x="20994" y="21421"/>
                    <wp:lineTo x="20994" y="0"/>
                    <wp:lineTo x="233" y="0"/>
                  </wp:wrapPolygon>
                </wp:wrapTight>
                <wp:docPr id="1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D2167D" w14:textId="77777777" w:rsidR="00583944" w:rsidRPr="00DF75E6" w:rsidRDefault="00583944" w:rsidP="00B07441">
                            <w:pPr>
                              <w:pStyle w:val="Heading3"/>
                            </w:pPr>
                            <w:r>
                              <w:t xml:space="preserve">More about Renae …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96pt;margin-top:258.6pt;width:185.2pt;height:24.2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tQLPMCAABW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" filled="f" stroked="f">
                <v:textbox inset=",0,,0">
                  <w:txbxContent>
                    <w:p w14:paraId="43D2167D" w14:textId="77777777" w:rsidR="00583944" w:rsidRPr="00DF75E6" w:rsidRDefault="00583944" w:rsidP="00B07441">
                      <w:pPr>
                        <w:pStyle w:val="Heading3"/>
                      </w:pPr>
                      <w:r>
                        <w:t xml:space="preserve">More about Renae …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111A">
        <w:rPr>
          <w:noProof/>
        </w:rPr>
        <mc:AlternateContent>
          <mc:Choice Requires="wpg">
            <w:drawing>
              <wp:anchor distT="0" distB="0" distL="114300" distR="114300" simplePos="1" relativeHeight="251658249" behindDoc="0" locked="0" layoutInCell="1" allowOverlap="1" wp14:anchorId="097A0FA5" wp14:editId="7F3BF933">
                <wp:simplePos x="5054600" y="3629660"/>
                <wp:positionH relativeFrom="page">
                  <wp:posOffset>5054600</wp:posOffset>
                </wp:positionH>
                <wp:positionV relativeFrom="page">
                  <wp:posOffset>3629660</wp:posOffset>
                </wp:positionV>
                <wp:extent cx="2352040" cy="3977640"/>
                <wp:effectExtent l="0" t="0" r="0" b="10160"/>
                <wp:wrapThrough wrapText="bothSides">
                  <wp:wrapPolygon edited="0">
                    <wp:start x="233" y="0"/>
                    <wp:lineTo x="233" y="21517"/>
                    <wp:lineTo x="20994" y="21517"/>
                    <wp:lineTo x="20994" y="0"/>
                    <wp:lineTo x="233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040" cy="3977640"/>
                          <a:chOff x="0" y="0"/>
                          <a:chExt cx="2352040" cy="397764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5204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0"/>
                            <a:ext cx="2169160" cy="27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6">
                          <w:txbxContent>
                            <w:p w14:paraId="0B4C410C" w14:textId="77777777" w:rsidR="00583944" w:rsidRDefault="00583944" w:rsidP="006904A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ascii="Garamond" w:hAnsi="Garamond" w:cs="Garamond"/>
                                  <w:sz w:val="28"/>
                                  <w:szCs w:val="28"/>
                                </w:rPr>
                              </w:pPr>
                              <w:r w:rsidRPr="006904A3">
                                <w:rPr>
                                  <w:sz w:val="28"/>
                                  <w:szCs w:val="28"/>
                                </w:rPr>
                                <w:t>Renae is</w:t>
                              </w:r>
                              <w:r w:rsidRPr="006904A3">
                                <w:rPr>
                                  <w:rFonts w:ascii="Garamond" w:hAnsi="Garamond" w:cs="Garamond"/>
                                  <w:sz w:val="28"/>
                                  <w:szCs w:val="28"/>
                                </w:rPr>
                                <w:t xml:space="preserve"> married to a real hunk, and she’s a mom to some amazing kids. She writes music, sings, and likes to perform on </w:t>
                              </w:r>
                              <w:r>
                                <w:rPr>
                                  <w:rFonts w:ascii="Garamond" w:hAnsi="Garamond" w:cs="Garamond"/>
                                  <w:sz w:val="28"/>
                                  <w:szCs w:val="28"/>
                                </w:rPr>
                                <w:t xml:space="preserve">stage. She’s a sometimes school </w:t>
                              </w:r>
                              <w:r w:rsidRPr="006904A3">
                                <w:rPr>
                                  <w:rFonts w:ascii="Garamond" w:hAnsi="Garamond" w:cs="Garamond"/>
                                  <w:sz w:val="28"/>
                                  <w:szCs w:val="28"/>
                                </w:rPr>
                                <w:t xml:space="preserve">teacher, </w:t>
                              </w:r>
                              <w:r>
                                <w:rPr>
                                  <w:rFonts w:ascii="Garamond" w:hAnsi="Garamond" w:cs="Garamond"/>
                                  <w:sz w:val="28"/>
                                  <w:szCs w:val="28"/>
                                </w:rPr>
                                <w:t xml:space="preserve">a part-time farmer, and </w:t>
                              </w:r>
                              <w:r w:rsidRPr="006904A3">
                                <w:rPr>
                                  <w:rFonts w:ascii="Garamond" w:hAnsi="Garamond" w:cs="Garamond"/>
                                  <w:sz w:val="28"/>
                                  <w:szCs w:val="28"/>
                                </w:rPr>
                                <w:t>an all-the-time wannabe superhero. Her favorite color is blue, unless you’re talking about nail polish, in which case her favorite color is Bubblegum Pink.</w:t>
                              </w:r>
                            </w:p>
                            <w:p w14:paraId="076814F9" w14:textId="77777777" w:rsidR="00583944" w:rsidRPr="006904A3" w:rsidRDefault="00583944" w:rsidP="006904A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ascii="Times" w:hAnsi="Times" w:cs="Time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ramond" w:hAnsi="Garamond" w:cs="Garamond"/>
                                  <w:sz w:val="28"/>
                                  <w:szCs w:val="28"/>
                                </w:rPr>
                                <w:t>Renae will be glad to share her stories, insights, and asparagus recipes with your group. And she might even wear her cape, if it’s not at the drycleaners.</w:t>
                              </w:r>
                            </w:p>
                            <w:p w14:paraId="3EF93CFE" w14:textId="77777777" w:rsidR="00583944" w:rsidRPr="00DF75E6" w:rsidRDefault="00583944" w:rsidP="00B07441">
                              <w:pPr>
                                <w:pStyle w:val="BodyText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2764155"/>
                            <a:ext cx="216916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3564255"/>
                            <a:ext cx="216916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1" style="position:absolute;margin-left:398pt;margin-top:285.8pt;width:185.2pt;height:313.2pt;z-index:251658249;mso-position-horizontal-relative:page;mso-position-vertical-relative:page" coordsize="2352040,3977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" mv:complextextbox="1">
                <v:shape id="Text Box 10" o:spid="_x0000_s1032" type="#_x0000_t202" style="position:absolute;width:2352040;height:3977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zYbwgAA&#10;ANwAAAAPAAAAZHJzL2Rvd25yZXYueG1sRE9Li8IwEL4L/ocwgjdN3YNK1yhFKKyg4GPZ82wztsVm&#10;0jZRq7/eLCx4m4/vOYtVZypxo9aVlhVMxhEI4szqknMF36d0NAfhPLLGyjIpeJCD1bLfW2Cs7Z0P&#10;dDv6XIQQdjEqKLyvYyldVpBBN7Y1ceDOtjXoA2xzqVu8h3BTyY8omkqDJYeGAmtaF5RdjlejYLf/&#10;bZ6byJkq8Wk6S/bN9vzTKDUcdMknCE+df4v/3V86zJ9M4e+ZcIF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tLNhvCAAAA3AAAAA8AAAAAAAAAAAAAAAAAlwIAAGRycy9kb3du&#10;cmV2LnhtbFBLBQYAAAAABAAEAPUAAACGAwAAAAA=&#10;" mv:complextextbox="1" filled="f" stroked="f">
                  <v:textbox inset=",0,,0"/>
                </v:shape>
                <v:shape id="Text Box 3" o:spid="_x0000_s1033" type="#_x0000_t202" style="position:absolute;left:91440;width:2169160;height:2765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4" inset="0,0,0,0">
                    <w:txbxContent>
                      <w:p w14:paraId="0B4C410C" w14:textId="77777777" w:rsidR="00583944" w:rsidRDefault="00583944" w:rsidP="006904A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ascii="Garamond" w:hAnsi="Garamond" w:cs="Garamond"/>
                            <w:sz w:val="28"/>
                            <w:szCs w:val="28"/>
                          </w:rPr>
                        </w:pPr>
                        <w:r w:rsidRPr="006904A3">
                          <w:rPr>
                            <w:sz w:val="28"/>
                            <w:szCs w:val="28"/>
                          </w:rPr>
                          <w:t>Renae is</w:t>
                        </w:r>
                        <w:r w:rsidRPr="006904A3">
                          <w:rPr>
                            <w:rFonts w:ascii="Garamond" w:hAnsi="Garamond" w:cs="Garamond"/>
                            <w:sz w:val="28"/>
                            <w:szCs w:val="28"/>
                          </w:rPr>
                          <w:t xml:space="preserve"> married to a real hunk, and she’s a mom to some amazing kids. She writes music, sings, and likes to perform on </w:t>
                        </w:r>
                        <w:r>
                          <w:rPr>
                            <w:rFonts w:ascii="Garamond" w:hAnsi="Garamond" w:cs="Garamond"/>
                            <w:sz w:val="28"/>
                            <w:szCs w:val="28"/>
                          </w:rPr>
                          <w:t xml:space="preserve">stage. She’s a sometimes school </w:t>
                        </w:r>
                        <w:r w:rsidRPr="006904A3">
                          <w:rPr>
                            <w:rFonts w:ascii="Garamond" w:hAnsi="Garamond" w:cs="Garamond"/>
                            <w:sz w:val="28"/>
                            <w:szCs w:val="28"/>
                          </w:rPr>
                          <w:t xml:space="preserve">teacher, </w:t>
                        </w:r>
                        <w:r>
                          <w:rPr>
                            <w:rFonts w:ascii="Garamond" w:hAnsi="Garamond" w:cs="Garamond"/>
                            <w:sz w:val="28"/>
                            <w:szCs w:val="28"/>
                          </w:rPr>
                          <w:t xml:space="preserve">a part-time farmer, and </w:t>
                        </w:r>
                        <w:r w:rsidRPr="006904A3">
                          <w:rPr>
                            <w:rFonts w:ascii="Garamond" w:hAnsi="Garamond" w:cs="Garamond"/>
                            <w:sz w:val="28"/>
                            <w:szCs w:val="28"/>
                          </w:rPr>
                          <w:t>an all-the-time wannabe superhero. Her favorite color is blue, unless you’re talking about nail polish, in which case her favorite color is Bubblegum Pink.</w:t>
                        </w:r>
                      </w:p>
                      <w:p w14:paraId="076814F9" w14:textId="77777777" w:rsidR="00583944" w:rsidRPr="006904A3" w:rsidRDefault="00583944" w:rsidP="006904A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ascii="Times" w:hAnsi="Times" w:cs="Time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ramond" w:hAnsi="Garamond" w:cs="Garamond"/>
                            <w:sz w:val="28"/>
                            <w:szCs w:val="28"/>
                          </w:rPr>
                          <w:t>Renae will be glad to share her stories, insights, and asparagus recipes with your group. And she might even wear her cape, if it’s not at the drycleaners.</w:t>
                        </w:r>
                      </w:p>
                      <w:p w14:paraId="3EF93CFE" w14:textId="77777777" w:rsidR="00583944" w:rsidRPr="00DF75E6" w:rsidRDefault="00583944" w:rsidP="00B07441">
                        <w:pPr>
                          <w:pStyle w:val="BodyText2"/>
                        </w:pPr>
                      </w:p>
                    </w:txbxContent>
                  </v:textbox>
                </v:shape>
                <v:shape id="Text Box 4" o:spid="_x0000_s1034" type="#_x0000_t202" style="position:absolute;left:91440;top:2764155;width:2169160;height:801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_x0000_s1035" inset="0,0,0,0">
                    <w:txbxContent/>
                  </v:textbox>
                </v:shape>
                <v:shape id="_x0000_s1035" type="#_x0000_t202" style="position:absolute;left:91440;top:3564255;width:2169160;height:3536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0744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0" allowOverlap="1" wp14:anchorId="47EA15BE" wp14:editId="40E60495">
                <wp:simplePos x="0" y="0"/>
                <wp:positionH relativeFrom="page">
                  <wp:posOffset>368300</wp:posOffset>
                </wp:positionH>
                <wp:positionV relativeFrom="page">
                  <wp:posOffset>8509000</wp:posOffset>
                </wp:positionV>
                <wp:extent cx="4381500" cy="1080770"/>
                <wp:effectExtent l="0" t="0" r="12700" b="11430"/>
                <wp:wrapTight wrapText="bothSides">
                  <wp:wrapPolygon edited="0">
                    <wp:start x="0" y="0"/>
                    <wp:lineTo x="0" y="21321"/>
                    <wp:lineTo x="21537" y="21321"/>
                    <wp:lineTo x="21537" y="0"/>
                    <wp:lineTo x="0" y="0"/>
                  </wp:wrapPolygon>
                </wp:wrapTight>
                <wp:docPr id="1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10807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53BF88" w14:textId="77777777" w:rsidR="00583944" w:rsidRDefault="00583944" w:rsidP="00B07441">
                            <w:pPr>
                              <w:pStyle w:val="Heading4"/>
                              <w:jc w:val="center"/>
                            </w:pPr>
                            <w:r>
                              <w:t xml:space="preserve">For more information, contact </w:t>
                            </w:r>
                            <w:hyperlink r:id="rId10" w:history="1">
                              <w:r w:rsidRPr="004E3B33">
                                <w:rPr>
                                  <w:rStyle w:val="Hyperlink"/>
                                </w:rPr>
                                <w:t>Renae@RenaeBrumbaugh.com</w:t>
                              </w:r>
                            </w:hyperlink>
                            <w:r>
                              <w:t xml:space="preserve">, or call </w:t>
                            </w:r>
                          </w:p>
                          <w:p w14:paraId="1BE788E5" w14:textId="77777777" w:rsidR="00583944" w:rsidRDefault="00583944" w:rsidP="00B07441">
                            <w:pPr>
                              <w:pStyle w:val="Heading4"/>
                              <w:jc w:val="center"/>
                            </w:pPr>
                            <w:r>
                              <w:t>254-289-9893.</w:t>
                            </w:r>
                          </w:p>
                          <w:p w14:paraId="1C7B6D6B" w14:textId="77777777" w:rsidR="00583944" w:rsidRDefault="00583944" w:rsidP="00B07441">
                            <w:pPr>
                              <w:pStyle w:val="Heading4"/>
                              <w:jc w:val="center"/>
                            </w:pPr>
                            <w:r>
                              <w:t>www.RenaeBrumbaugh.com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6" style="position:absolute;margin-left:29pt;margin-top:670pt;width:345pt;height:85.1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" o:allowincell="f" fillcolor="#869c60 [3204]" stroked="f" strokecolor="#4a7ebb" strokeweight="1.5pt">
                <v:shadow opacity="22938f" mv:blur="38100f" offset="0,2pt"/>
                <v:textbox inset=",0,,0">
                  <w:txbxContent>
                    <w:p w14:paraId="0453BF88" w14:textId="77777777" w:rsidR="00583944" w:rsidRDefault="00583944" w:rsidP="00B07441">
                      <w:pPr>
                        <w:pStyle w:val="Heading4"/>
                        <w:jc w:val="center"/>
                      </w:pPr>
                      <w:r>
                        <w:t xml:space="preserve">For more information, contact </w:t>
                      </w:r>
                      <w:hyperlink r:id="rId11" w:history="1">
                        <w:r w:rsidRPr="004E3B33">
                          <w:rPr>
                            <w:rStyle w:val="Hyperlink"/>
                          </w:rPr>
                          <w:t>Renae@RenaeBrumbaugh.com</w:t>
                        </w:r>
                      </w:hyperlink>
                      <w:r>
                        <w:t xml:space="preserve">, or call </w:t>
                      </w:r>
                    </w:p>
                    <w:p w14:paraId="1BE788E5" w14:textId="77777777" w:rsidR="00583944" w:rsidRDefault="00583944" w:rsidP="00B07441">
                      <w:pPr>
                        <w:pStyle w:val="Heading4"/>
                        <w:jc w:val="center"/>
                      </w:pPr>
                      <w:r>
                        <w:t>254-289-9893.</w:t>
                      </w:r>
                    </w:p>
                    <w:p w14:paraId="1C7B6D6B" w14:textId="77777777" w:rsidR="00583944" w:rsidRDefault="00583944" w:rsidP="00B07441">
                      <w:pPr>
                        <w:pStyle w:val="Heading4"/>
                        <w:jc w:val="center"/>
                      </w:pPr>
                      <w:r>
                        <w:t>www.RenaeBrumbaugh.com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B07441">
        <w:rPr>
          <w:noProof/>
        </w:rPr>
        <w:drawing>
          <wp:anchor distT="0" distB="0" distL="118745" distR="118745" simplePos="0" relativeHeight="251658363" behindDoc="0" locked="0" layoutInCell="1" allowOverlap="1" wp14:anchorId="0D9FC2DC" wp14:editId="534AA304">
            <wp:simplePos x="0" y="0"/>
            <wp:positionH relativeFrom="page">
              <wp:posOffset>2131695</wp:posOffset>
            </wp:positionH>
            <wp:positionV relativeFrom="page">
              <wp:posOffset>3355975</wp:posOffset>
            </wp:positionV>
            <wp:extent cx="2280285" cy="1728470"/>
            <wp:effectExtent l="228600" t="304800" r="285115" b="354330"/>
            <wp:wrapTight wrapText="bothSides">
              <wp:wrapPolygon edited="0">
                <wp:start x="-1362" y="-1450"/>
                <wp:lineTo x="-1254" y="19738"/>
                <wp:lineTo x="7190" y="23116"/>
                <wp:lineTo x="7428" y="23066"/>
                <wp:lineTo x="20837" y="23156"/>
                <wp:lineTo x="21150" y="23734"/>
                <wp:lineTo x="22338" y="23485"/>
                <wp:lineTo x="22500" y="22809"/>
                <wp:lineTo x="22748" y="14723"/>
                <wp:lineTo x="22731" y="4442"/>
                <wp:lineTo x="22353" y="-4798"/>
                <wp:lineTo x="1015" y="-1946"/>
                <wp:lineTo x="-1362" y="-1450"/>
              </wp:wrapPolygon>
            </wp:wrapTight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3" descr="FLASH 5-07:42-154828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5">
                      <a:off x="0" y="0"/>
                      <a:ext cx="2280285" cy="172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44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4069401" wp14:editId="715CB6F4">
                <wp:simplePos x="0" y="0"/>
                <wp:positionH relativeFrom="page">
                  <wp:posOffset>548640</wp:posOffset>
                </wp:positionH>
                <wp:positionV relativeFrom="page">
                  <wp:posOffset>901700</wp:posOffset>
                </wp:positionV>
                <wp:extent cx="6675120" cy="1097280"/>
                <wp:effectExtent l="0" t="0" r="0" b="20320"/>
                <wp:wrapTight wrapText="bothSides">
                  <wp:wrapPolygon edited="0">
                    <wp:start x="82" y="0"/>
                    <wp:lineTo x="82" y="21500"/>
                    <wp:lineTo x="21452" y="21500"/>
                    <wp:lineTo x="21452" y="0"/>
                    <wp:lineTo x="82" y="0"/>
                  </wp:wrapPolygon>
                </wp:wrapTight>
                <wp:docPr id="13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60007E" w14:textId="77777777" w:rsidR="00583944" w:rsidRPr="00B07441" w:rsidRDefault="00583944" w:rsidP="00B07441">
                            <w:pPr>
                              <w:pStyle w:val="Title"/>
                              <w:rPr>
                                <w:sz w:val="96"/>
                                <w:szCs w:val="96"/>
                              </w:rPr>
                            </w:pPr>
                            <w:r w:rsidRPr="00B07441">
                              <w:rPr>
                                <w:sz w:val="96"/>
                                <w:szCs w:val="96"/>
                              </w:rPr>
                              <w:t xml:space="preserve">Renae </w:t>
                            </w:r>
                            <w:proofErr w:type="spellStart"/>
                            <w:r w:rsidRPr="00B07441">
                              <w:rPr>
                                <w:sz w:val="96"/>
                                <w:szCs w:val="96"/>
                              </w:rPr>
                              <w:t>Brumba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ugh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37" type="#_x0000_t202" style="position:absolute;margin-left:43.2pt;margin-top:71pt;width:525.6pt;height:86.4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" filled="f" stroked="f">
                <v:textbox inset=",0,,0">
                  <w:txbxContent>
                    <w:p w14:paraId="2560007E" w14:textId="77777777" w:rsidR="00583944" w:rsidRPr="00B07441" w:rsidRDefault="00583944" w:rsidP="00B07441">
                      <w:pPr>
                        <w:pStyle w:val="Title"/>
                        <w:rPr>
                          <w:sz w:val="96"/>
                          <w:szCs w:val="96"/>
                        </w:rPr>
                      </w:pPr>
                      <w:r w:rsidRPr="00B07441">
                        <w:rPr>
                          <w:sz w:val="96"/>
                          <w:szCs w:val="96"/>
                        </w:rPr>
                        <w:t xml:space="preserve">Renae </w:t>
                      </w:r>
                      <w:proofErr w:type="spellStart"/>
                      <w:r w:rsidRPr="00B07441">
                        <w:rPr>
                          <w:sz w:val="96"/>
                          <w:szCs w:val="96"/>
                        </w:rPr>
                        <w:t>Brumba</w:t>
                      </w:r>
                      <w:r>
                        <w:rPr>
                          <w:sz w:val="96"/>
                          <w:szCs w:val="96"/>
                        </w:rPr>
                        <w:t>ugh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0" w:name="_GoBack"/>
      <w:bookmarkEnd w:id="0"/>
    </w:p>
    <w:sectPr w:rsidR="00B07441" w:rsidSect="00583944">
      <w:headerReference w:type="default" r:id="rId13"/>
      <w:footerReference w:type="default" r:id="rId14"/>
      <w:headerReference w:type="first" r:id="rId15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489950" w14:textId="77777777" w:rsidR="007B111A" w:rsidRDefault="007B111A">
      <w:r>
        <w:separator/>
      </w:r>
    </w:p>
  </w:endnote>
  <w:endnote w:type="continuationSeparator" w:id="0">
    <w:p w14:paraId="49368260" w14:textId="77777777" w:rsidR="007B111A" w:rsidRDefault="007B1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AF474" w14:textId="77777777" w:rsidR="00583944" w:rsidRDefault="0058394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3A816DF1" wp14:editId="126395DD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280E1" w14:textId="77777777" w:rsidR="00583944" w:rsidRDefault="00583944" w:rsidP="00B07441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1" o:spid="_x0000_s1040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" filled="f" stroked="f">
              <v:textbox inset="0,0,0,0">
                <w:txbxContent>
                  <w:p w14:paraId="373280E1" w14:textId="77777777" w:rsidR="00583944" w:rsidRDefault="00583944" w:rsidP="00B07441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57093E" w14:textId="77777777" w:rsidR="007B111A" w:rsidRDefault="007B111A">
      <w:r>
        <w:separator/>
      </w:r>
    </w:p>
  </w:footnote>
  <w:footnote w:type="continuationSeparator" w:id="0">
    <w:p w14:paraId="6C4E4AED" w14:textId="77777777" w:rsidR="007B111A" w:rsidRDefault="007B11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BD8F1" w14:textId="77777777" w:rsidR="00583944" w:rsidRDefault="005839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74BDF7FE" wp14:editId="36DFB227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0B4F61AE" w14:textId="77777777" w:rsidR="00583944" w:rsidRDefault="00583944" w:rsidP="00B07441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38" type="#_x0000_t202" style="position:absolute;margin-left:43.2pt;margin-top:36.7pt;width:262.8pt;height:1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" filled="f" stroked="f">
              <v:stroke o:forcedash="t"/>
              <v:textbox inset=",0,,0">
                <w:txbxContent>
                  <w:p w14:paraId="0B4F61AE" w14:textId="77777777" w:rsidR="00583944" w:rsidRDefault="00583944" w:rsidP="00B07441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28" behindDoc="0" locked="0" layoutInCell="1" allowOverlap="1" wp14:anchorId="3EC244C8" wp14:editId="3DD5727D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10160" t="10160" r="10160" b="10160"/>
              <wp:wrapNone/>
              <wp:docPr id="26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28.8pt;margin-top:28.8pt;width:554.4pt;height:734.4pt;z-index:251658228;mso-position-horizontal-relative:page;mso-position-vertical-relative:page" coordorigin="576,576" coordsize="11088,146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">
              <v:line id="Line 22" o:spid="_x0000_s1027" style="position:absolute;visibility:visible;mso-wrap-style:square" from="576,1180" to="11664,11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zCclMMAAADbAAAADwAAAGRycy9kb3ducmV2LnhtbESPQWvCQBSE74L/YXlCb7rRQy2pq4gS&#10;6KEemsbS4yP7mgSzb8PumsR/3xUEj8PMfMNsdqNpRU/ON5YVLBcJCOLS6oYrBcV3Nn8D4QOyxtYy&#10;KbiRh912Otlgqu3AX9TnoRIRwj5FBXUIXSqlL2sy6Be2I47en3UGQ5SuktrhEOGmlaskeZUGG44L&#10;NXZ0qKm85Fej4Hw6Fnmf/Wa+G9pP1/zwtdizUi+zcf8OItAYnuFH+0MrWK3h/iX+ALn9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swnJTDAAAA2wAAAA8AAAAAAAAAAAAA&#10;AAAAoQIAAGRycy9kb3ducmV2LnhtbFBLBQYAAAAABAAEAPkAAACRAwAAAAA=&#10;" strokecolor="#ad0202 [3215]" strokeweight="1.5pt">
                <v:shadow opacity="22938f" mv:blur="38100f" offset="0,2pt"/>
              </v:line>
              <v:rect id="Rectangle 37" o:spid="_x0000_s1028" style="position:absolute;left:576;top:576;width:11088;height:14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1+lwQAA&#10;ANsAAAAPAAAAZHJzL2Rvd25yZXYueG1sRE/LisIwFN0L/kO4ghvRdGQYtBpFhEFdzIAPBHfX5toU&#10;m5vSRG3/frIYcHk47/mysaV4Uu0Lxwo+RgkI4szpgnMFp+P3cALCB2SNpWNS0JKH5aLbmWOq3Yv3&#10;9DyEXMQQ9ikqMCFUqZQ+M2TRj1xFHLmbqy2GCOtc6hpfMdyWcpwkX9JiwbHBYEVrQ9n98LAKsLmu&#10;f35b1nJwmm4u7afZ7s57pfq9ZjUDEagJb/G/e6sVjOPY+CX+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ztfpcEAAADbAAAADwAAAAAAAAAAAAAAAACXAgAAZHJzL2Rvd25y&#10;ZXYueG1sUEsFBgAAAAAEAAQA9QAAAIUDAAAAAA==&#10;" filled="f" fillcolor="#9bc1ff" strokecolor="#ad0202 [3215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40960A57" wp14:editId="571778C8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765A806" w14:textId="77777777" w:rsidR="00583944" w:rsidRDefault="00583944" w:rsidP="00B07441">
                          <w:pPr>
                            <w:pStyle w:val="Header-Right"/>
                          </w:pPr>
                          <w:r>
                            <w:t>Fall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39" type="#_x0000_t202" style="position:absolute;margin-left:317.2pt;margin-top:36.7pt;width:252pt;height:1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" filled="f" stroked="f">
              <v:stroke o:forcedash="t"/>
              <v:textbox inset=",0,,0">
                <w:txbxContent>
                  <w:p w14:paraId="1765A806" w14:textId="77777777" w:rsidR="00583944" w:rsidRDefault="00583944" w:rsidP="00B07441">
                    <w:pPr>
                      <w:pStyle w:val="Header-Right"/>
                    </w:pPr>
                    <w:r>
                      <w:t>Fall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41EC39" w14:textId="77777777" w:rsidR="00583944" w:rsidRDefault="005839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20" behindDoc="0" locked="0" layoutInCell="1" allowOverlap="1" wp14:anchorId="1178F490" wp14:editId="684AF168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3255264"/>
              <wp:effectExtent l="0" t="0" r="13335" b="21590"/>
              <wp:wrapNone/>
              <wp:docPr id="144" name="Rectangl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32552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4" o:spid="_x0000_s1026" style="position:absolute;margin-left:29.5pt;margin-top:29.5pt;width:552.95pt;height:256.3pt;z-index: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" fillcolor="#ad0202 [3215]" stroked="f">
              <v:fill color2="#ff8400 [3214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1E1C0C5C" wp14:editId="3512D647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15240" t="15240" r="15240" b="15240"/>
              <wp:wrapNone/>
              <wp:docPr id="2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2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43.2pt;margin-top:43.2pt;width:525.6pt;height:705.6pt;z-index:251658246;mso-position-horizontal-relative:page;mso-position-vertical-relative:page" coordorigin="864,864" coordsize="10512,14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1qntxQAA&#10;ANsAAAAPAAAAZHJzL2Rvd25yZXYueG1sRI9BawIxFITvBf9DeEIvRbO6IGU1iloKQvFQ9dDjc/Pc&#10;LG5eliTq2l/fCAWPw8x8w8wWnW3ElXyoHSsYDTMQxKXTNVcKDvvPwTuIEJE1No5JwZ0CLOa9lxkW&#10;2t34m667WIkE4VCgAhNjW0gZSkMWw9C1xMk7OW8xJukrqT3eEtw2cpxlE2mx5rRgsKW1ofK8u1gF&#10;9dth+ztZ+WV+//i5nOJXftyYXKnXfrecgojUxWf4v73RCsYjeHxJP0D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Wqe3FAAAA2wAAAA8AAAAAAAAAAAAAAAAAlwIAAGRycy9k&#10;b3ducmV2LnhtbFBLBQYAAAAABAAEAPUAAACJAwAAAAA=&#10;" filled="f" fillcolor="#9bc1ff" strokecolor="white [3212]" strokeweight="1.5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0LVUcUAAADbAAAADwAAAGRycy9kb3ducmV2LnhtbESPQUvDQBSE70L/w/IK3uzGSKvEbksp&#10;FbSlB2vB6zP7TILZt2n2maT/vlsQPA4z8w0zXw6uVh21ofJs4H6SgCLOva24MHD8eLl7AhUE2WLt&#10;mQycKcByMbqZY2Z9z+/UHaRQEcIhQwOlSJNpHfKSHIaJb4ij9+1bhxJlW2jbYh/hrtZpksy0w4rj&#10;QokNrUvKfw6/zoD03T592JzrU3fcSf75+PZVbKfG3I6H1TMooUH+w3/tV2sgTeH6Jf4Avbg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0LVUcUAAADbAAAADwAAAAAAAAAA&#10;AAAAAAChAgAAZHJzL2Rvd25yZXYueG1sUEsFBgAAAAAEAAQA+QAAAJMDAAAAAA==&#10;" strokecolor="white [3212]" strokeweight="1.5pt">
                <v:stroke opacity="26214f"/>
                <v:shadow opacity="22938f" mv:blur="38100f" offset="0,2pt"/>
              </v:lin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1" wp14:anchorId="2EB325C1" wp14:editId="29BC2D4A">
          <wp:simplePos x="5486400" y="8229600"/>
          <wp:positionH relativeFrom="page">
            <wp:posOffset>5029200</wp:posOffset>
          </wp:positionH>
          <wp:positionV relativeFrom="page">
            <wp:posOffset>8611870</wp:posOffset>
          </wp:positionV>
          <wp:extent cx="2359660" cy="1077595"/>
          <wp:effectExtent l="25400" t="0" r="2540" b="0"/>
          <wp:wrapTight wrapText="bothSides">
            <wp:wrapPolygon edited="0">
              <wp:start x="17206" y="0"/>
              <wp:lineTo x="-233" y="4582"/>
              <wp:lineTo x="-233" y="21384"/>
              <wp:lineTo x="21623" y="21384"/>
              <wp:lineTo x="21623" y="14765"/>
              <wp:lineTo x="21391" y="12728"/>
              <wp:lineTo x="20461" y="8146"/>
              <wp:lineTo x="20461" y="0"/>
              <wp:lineTo x="17206" y="0"/>
            </wp:wrapPolygon>
          </wp:wrapTight>
          <wp:docPr id="2" name="Picture 1" descr="Fall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llCoverBotto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9660" cy="107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3E7F">
      <w:rPr>
        <w:noProof/>
      </w:rPr>
      <w:drawing>
        <wp:anchor distT="0" distB="0" distL="118745" distR="118745" simplePos="0" relativeHeight="251658222" behindDoc="0" locked="0" layoutInCell="0" allowOverlap="1" wp14:anchorId="332230FF" wp14:editId="41BE7A8E">
          <wp:simplePos x="368300" y="368300"/>
          <wp:positionH relativeFrom="page">
            <wp:posOffset>368300</wp:posOffset>
          </wp:positionH>
          <wp:positionV relativeFrom="page">
            <wp:posOffset>368300</wp:posOffset>
          </wp:positionV>
          <wp:extent cx="7035800" cy="3289300"/>
          <wp:effectExtent l="25400" t="0" r="0" b="0"/>
          <wp:wrapNone/>
          <wp:docPr id="1" name="Picture 8" descr=":NFC13 Seasonal:Fall:Assets:Fall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NFC13 Seasonal:Fall:Assets:FallCoverTo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0" cy="3289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1" allowOverlap="1" wp14:anchorId="43708436" wp14:editId="4E8CD14D">
              <wp:simplePos x="0" y="0"/>
              <wp:positionH relativeFrom="page">
                <wp:posOffset>5029200</wp:posOffset>
              </wp:positionH>
              <wp:positionV relativeFrom="page">
                <wp:posOffset>3655060</wp:posOffset>
              </wp:positionV>
              <wp:extent cx="2369820" cy="6037580"/>
              <wp:effectExtent l="0" t="0" r="5080" b="0"/>
              <wp:wrapTight wrapText="bothSides">
                <wp:wrapPolygon edited="0">
                  <wp:start x="-87" y="-34"/>
                  <wp:lineTo x="-87" y="21566"/>
                  <wp:lineTo x="21687" y="21566"/>
                  <wp:lineTo x="21687" y="-34"/>
                  <wp:lineTo x="-87" y="-34"/>
                </wp:wrapPolygon>
              </wp:wrapTight>
              <wp:docPr id="19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9820" cy="603758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accent4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396pt;margin-top:287.8pt;width:186.6pt;height:475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" stroked="f" strokecolor="#4a7ebb" strokeweight="1.5pt">
              <v:fill color2="#f1edd0 [3207]" rotate="t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B07441"/>
    <w:rsid w:val="00000DFA"/>
    <w:rsid w:val="000E739E"/>
    <w:rsid w:val="0018117B"/>
    <w:rsid w:val="00190632"/>
    <w:rsid w:val="00321DB9"/>
    <w:rsid w:val="00560C00"/>
    <w:rsid w:val="00583944"/>
    <w:rsid w:val="005A7988"/>
    <w:rsid w:val="005E6CDF"/>
    <w:rsid w:val="0060684F"/>
    <w:rsid w:val="006904A3"/>
    <w:rsid w:val="006F1B27"/>
    <w:rsid w:val="007B111A"/>
    <w:rsid w:val="008F4388"/>
    <w:rsid w:val="00A340AC"/>
    <w:rsid w:val="00B07441"/>
    <w:rsid w:val="00B56B10"/>
    <w:rsid w:val="00B76219"/>
    <w:rsid w:val="00C12C5E"/>
    <w:rsid w:val="00C97488"/>
    <w:rsid w:val="00CC36A9"/>
    <w:rsid w:val="00E422E7"/>
    <w:rsid w:val="00E64F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6D8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Body Text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  <w:style w:type="character" w:styleId="Hyperlink">
    <w:name w:val="Hyperlink"/>
    <w:basedOn w:val="DefaultParagraphFont"/>
    <w:rsid w:val="00B07441"/>
    <w:rPr>
      <w:color w:val="971C1B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Body Text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  <w:style w:type="character" w:styleId="Hyperlink">
    <w:name w:val="Hyperlink"/>
    <w:basedOn w:val="DefaultParagraphFont"/>
    <w:rsid w:val="00B07441"/>
    <w:rPr>
      <w:color w:val="971C1B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enae@RenaeBrumbaugh.com" TargetMode="External"/><Relationship Id="rId12" Type="http://schemas.openxmlformats.org/officeDocument/2006/relationships/image" Target="media/image3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hyperlink" Target="mailto:Renae@RenaeBrumbaugh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Fall%20Newsletter.dotx" TargetMode="External"/></Relationships>
</file>

<file path=word/theme/theme1.xml><?xml version="1.0" encoding="utf-8"?>
<a:theme xmlns:a="http://schemas.openxmlformats.org/drawingml/2006/main" name="Office Theme">
  <a:themeElements>
    <a:clrScheme name="Fall Newsletter">
      <a:dk1>
        <a:sysClr val="windowText" lastClr="000000"/>
      </a:dk1>
      <a:lt1>
        <a:sysClr val="window" lastClr="FFFFFF"/>
      </a:lt1>
      <a:dk2>
        <a:srgbClr val="AD0202"/>
      </a:dk2>
      <a:lt2>
        <a:srgbClr val="FF8400"/>
      </a:lt2>
      <a:accent1>
        <a:srgbClr val="869C60"/>
      </a:accent1>
      <a:accent2>
        <a:srgbClr val="FBBE05"/>
      </a:accent2>
      <a:accent3>
        <a:srgbClr val="4D4642"/>
      </a:accent3>
      <a:accent4>
        <a:srgbClr val="F1EDD0"/>
      </a:accent4>
      <a:accent5>
        <a:srgbClr val="E47A07"/>
      </a:accent5>
      <a:accent6>
        <a:srgbClr val="680000"/>
      </a:accent6>
      <a:hlink>
        <a:srgbClr val="971C1B"/>
      </a:hlink>
      <a:folHlink>
        <a:srgbClr val="BC5C27"/>
      </a:folHlink>
    </a:clrScheme>
    <a:fontScheme name="Fall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Fall Newsletter.dotx</Template>
  <TotalTime>32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Renae Green</dc:creator>
  <cp:keywords/>
  <dc:description/>
  <cp:lastModifiedBy>Renae Green</cp:lastModifiedBy>
  <cp:revision>2</cp:revision>
  <cp:lastPrinted>2007-08-13T22:20:00Z</cp:lastPrinted>
  <dcterms:created xsi:type="dcterms:W3CDTF">2015-10-13T17:40:00Z</dcterms:created>
  <dcterms:modified xsi:type="dcterms:W3CDTF">2015-10-13T19:24:00Z</dcterms:modified>
  <cp:category/>
</cp:coreProperties>
</file>